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A4E" w:rsidRPr="00C6381A" w:rsidRDefault="00EF4A81" w:rsidP="00C6381A">
      <w:pPr>
        <w:pStyle w:val="Subtitle"/>
        <w:rPr>
          <w:szCs w:val="52"/>
        </w:rPr>
      </w:pPr>
      <w:r w:rsidRPr="00C6381A">
        <w:rPr>
          <w:b/>
          <w:noProof/>
          <w:szCs w:val="52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29A1B08" wp14:editId="3D0BC09F">
                <wp:simplePos x="0" y="0"/>
                <wp:positionH relativeFrom="page">
                  <wp:align>center</wp:align>
                </wp:positionH>
                <wp:positionV relativeFrom="page">
                  <wp:posOffset>323812</wp:posOffset>
                </wp:positionV>
                <wp:extent cx="6848856" cy="9439275"/>
                <wp:effectExtent l="0" t="0" r="9525" b="9525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439275"/>
                          <a:chOff x="0" y="0"/>
                          <a:chExt cx="6852920" cy="9142730"/>
                        </a:xfrm>
                      </wpg:grpSpPr>
                      <wps:wsp>
                        <wps:cNvPr id="21" name="Frame 21"/>
                        <wps:cNvSpPr/>
                        <wps:spPr>
                          <a:xfrm>
                            <a:off x="0" y="0"/>
                            <a:ext cx="6852920" cy="9142730"/>
                          </a:xfrm>
                          <a:prstGeom prst="frame">
                            <a:avLst>
                              <a:gd name="adj1" fmla="val 6806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62229" y="9525"/>
                            <a:ext cx="4891838" cy="2694840"/>
                            <a:chOff x="462229" y="9525"/>
                            <a:chExt cx="4891838" cy="269484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7839" t="17303" b="24906"/>
                            <a:stretch/>
                          </pic:blipFill>
                          <pic:spPr>
                            <a:xfrm>
                              <a:off x="462229" y="18415"/>
                              <a:ext cx="4383275" cy="2435709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4979" y="9525"/>
                              <a:ext cx="3589088" cy="2694840"/>
                              <a:chOff x="1764979" y="9525"/>
                              <a:chExt cx="3589088" cy="269484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4979" y="9525"/>
                                <a:ext cx="3476880" cy="26577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alt="Background Design" style="position:absolute;margin-left:0;margin-top:25.5pt;width:539.3pt;height:743.25pt;z-index:-251658240;mso-position-horizontal:center;mso-position-horizontal-relative:page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">
                <v:shape id="Frame 21" o:spid="_x0000_s1027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<v:stroke joinstyle="miter"/>
                  <v:path arrowok="t" o:connecttype="custom" o:connectlocs="0,0;6852920,0;6852920,9142730;0,9142730;0,0;466410,466410;466410,8676320;6386510,8676320;6386510,466410;466410,466410" o:connectangles="0,0,0,0,0,0,0,0,0,0"/>
                </v:shape>
                <v:group id="Group 3" o:spid="_x0000_s1028" style="position:absolute;left:4622;top:95;width:48918;height:26948" coordorigin="4622,95" coordsize="48918,26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style="position:absolute;left:4622;top:184;width:43833;height:24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9" o:title="" croptop="11340f" cropbottom="16322f" cropleft="5137f"/>
                    <v:path arrowok="t"/>
                  </v:shape>
                  <v:group id="Group 5" o:spid="_x0000_s1030" style="position:absolute;left:17649;top:95;width:35891;height:26948" coordorigin="17649,95" coordsize="35890,26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1" type="#_x0000_t75" style="position:absolute;left:17649;top:95;width:34769;height:2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0" o:title="" croptop="11131f" cropbottom="16412f" cropleft="11563f" cropright="8752f"/>
                      <v:path arrowok="t"/>
                    </v:shape>
                    <v:shape id="Freeform 7" o:spid="_x0000_s1032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3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4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5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6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7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38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39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0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1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2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3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4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Pr="00C6381A">
        <w:rPr>
          <w:b/>
          <w:szCs w:val="52"/>
        </w:rPr>
        <w:t>TARDIS PPG</w:t>
      </w:r>
      <w:r w:rsidR="00C6381A" w:rsidRPr="00C6381A">
        <w:rPr>
          <w:b/>
          <w:szCs w:val="52"/>
        </w:rPr>
        <w:t xml:space="preserve"> -</w:t>
      </w:r>
      <w:r w:rsidR="006B5B91" w:rsidRPr="00C6381A">
        <w:rPr>
          <w:b/>
          <w:szCs w:val="52"/>
        </w:rPr>
        <w:t>inf</w:t>
      </w:r>
      <w:bookmarkStart w:id="0" w:name="_GoBack"/>
      <w:bookmarkEnd w:id="0"/>
      <w:r w:rsidR="006B5B91" w:rsidRPr="00C6381A">
        <w:rPr>
          <w:b/>
          <w:szCs w:val="52"/>
        </w:rPr>
        <w:t>ormation day</w:t>
      </w:r>
    </w:p>
    <w:p w:rsidR="009B0A4E" w:rsidRDefault="00C6381A" w:rsidP="00C6381A">
      <w:pPr>
        <w:pStyle w:val="Location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CHEADLE </w:t>
      </w:r>
      <w:r w:rsidR="004970EA" w:rsidRPr="003E5B7B">
        <w:rPr>
          <w:b/>
          <w:i/>
          <w:sz w:val="40"/>
          <w:szCs w:val="40"/>
        </w:rPr>
        <w:t>FIRE STATION, ASHBOURNE ROAD, CHEADLE, STAFFORDSHIRE</w:t>
      </w:r>
    </w:p>
    <w:p w:rsidR="00C6381A" w:rsidRPr="00C6381A" w:rsidRDefault="00C6381A" w:rsidP="00C6381A">
      <w:pPr>
        <w:pStyle w:val="Location"/>
        <w:jc w:val="center"/>
        <w:rPr>
          <w:b/>
          <w:i/>
          <w:sz w:val="44"/>
          <w:szCs w:val="44"/>
        </w:rPr>
      </w:pPr>
      <w:r>
        <w:rPr>
          <w:b/>
          <w:i/>
          <w:sz w:val="40"/>
          <w:szCs w:val="40"/>
        </w:rPr>
        <w:t>Wednesday 15</w:t>
      </w:r>
      <w:r w:rsidRPr="00C6381A">
        <w:rPr>
          <w:b/>
          <w:i/>
          <w:sz w:val="40"/>
          <w:szCs w:val="40"/>
          <w:vertAlign w:val="superscript"/>
        </w:rPr>
        <w:t>th</w:t>
      </w:r>
      <w:r>
        <w:rPr>
          <w:b/>
          <w:i/>
          <w:sz w:val="40"/>
          <w:szCs w:val="40"/>
        </w:rPr>
        <w:t xml:space="preserve"> June 2-4.30pm</w:t>
      </w:r>
    </w:p>
    <w:p w:rsidR="006B5B91" w:rsidRPr="00C6381A" w:rsidRDefault="006B5B91" w:rsidP="00C6381A">
      <w:pPr>
        <w:spacing w:line="240" w:lineRule="auto"/>
        <w:ind w:left="0"/>
        <w:jc w:val="center"/>
        <w:rPr>
          <w:b/>
          <w:sz w:val="32"/>
          <w:szCs w:val="32"/>
        </w:rPr>
      </w:pPr>
      <w:r w:rsidRPr="00C6381A">
        <w:rPr>
          <w:b/>
          <w:sz w:val="32"/>
          <w:szCs w:val="32"/>
        </w:rPr>
        <w:t xml:space="preserve">The </w:t>
      </w:r>
      <w:proofErr w:type="spellStart"/>
      <w:r w:rsidRPr="00C6381A">
        <w:rPr>
          <w:b/>
          <w:sz w:val="32"/>
          <w:szCs w:val="32"/>
        </w:rPr>
        <w:t>Tardis</w:t>
      </w:r>
      <w:proofErr w:type="spellEnd"/>
      <w:r w:rsidRPr="00C6381A">
        <w:rPr>
          <w:b/>
          <w:sz w:val="32"/>
          <w:szCs w:val="32"/>
        </w:rPr>
        <w:t xml:space="preserve"> Surgery is hosting a </w:t>
      </w:r>
      <w:r w:rsidR="00C6381A" w:rsidRPr="00C6381A">
        <w:rPr>
          <w:b/>
          <w:sz w:val="32"/>
          <w:szCs w:val="32"/>
        </w:rPr>
        <w:t>Drop-in</w:t>
      </w:r>
      <w:r w:rsidRPr="00C6381A">
        <w:rPr>
          <w:b/>
          <w:sz w:val="32"/>
          <w:szCs w:val="32"/>
        </w:rPr>
        <w:t xml:space="preserve"> afternoon on the above date.</w:t>
      </w:r>
    </w:p>
    <w:p w:rsidR="003E5B7B" w:rsidRPr="00C6381A" w:rsidRDefault="006B5B91" w:rsidP="00C6381A">
      <w:pPr>
        <w:spacing w:line="240" w:lineRule="auto"/>
        <w:rPr>
          <w:b/>
          <w:sz w:val="32"/>
          <w:szCs w:val="32"/>
        </w:rPr>
      </w:pPr>
      <w:r w:rsidRPr="00C6381A">
        <w:rPr>
          <w:b/>
          <w:sz w:val="32"/>
          <w:szCs w:val="32"/>
        </w:rPr>
        <w:t xml:space="preserve">We will have professionals on hand </w:t>
      </w:r>
      <w:r w:rsidR="004970EA" w:rsidRPr="00C6381A">
        <w:rPr>
          <w:b/>
          <w:sz w:val="32"/>
          <w:szCs w:val="32"/>
        </w:rPr>
        <w:t>from Nort</w:t>
      </w:r>
      <w:r w:rsidR="003E5B7B" w:rsidRPr="00C6381A">
        <w:rPr>
          <w:b/>
          <w:sz w:val="32"/>
          <w:szCs w:val="32"/>
        </w:rPr>
        <w:t>h Staffs Carers Association, Hom</w:t>
      </w:r>
      <w:r w:rsidR="004970EA" w:rsidRPr="00C6381A">
        <w:rPr>
          <w:b/>
          <w:sz w:val="32"/>
          <w:szCs w:val="32"/>
        </w:rPr>
        <w:t xml:space="preserve">e Link and Age UK </w:t>
      </w:r>
      <w:r w:rsidR="003E5B7B" w:rsidRPr="00C6381A">
        <w:rPr>
          <w:b/>
          <w:sz w:val="32"/>
          <w:szCs w:val="32"/>
        </w:rPr>
        <w:t xml:space="preserve">may be able to attend, </w:t>
      </w:r>
      <w:r w:rsidRPr="00C6381A">
        <w:rPr>
          <w:b/>
          <w:sz w:val="32"/>
          <w:szCs w:val="32"/>
        </w:rPr>
        <w:t>to give advice on De</w:t>
      </w:r>
      <w:r w:rsidR="004970EA" w:rsidRPr="00C6381A">
        <w:rPr>
          <w:b/>
          <w:sz w:val="32"/>
          <w:szCs w:val="32"/>
        </w:rPr>
        <w:t xml:space="preserve">mentia, Parkinson’s and Memory Loss. The Fire Brigade will be </w:t>
      </w:r>
      <w:r w:rsidR="003E5B7B" w:rsidRPr="00C6381A">
        <w:rPr>
          <w:b/>
          <w:sz w:val="32"/>
          <w:szCs w:val="32"/>
        </w:rPr>
        <w:t xml:space="preserve">there </w:t>
      </w:r>
      <w:r w:rsidR="004970EA" w:rsidRPr="00C6381A">
        <w:rPr>
          <w:b/>
          <w:sz w:val="32"/>
          <w:szCs w:val="32"/>
        </w:rPr>
        <w:t>to give advice on smoke alarms and a representative from Community Policing to give help and reassurance.</w:t>
      </w:r>
      <w:r w:rsidR="00C6381A" w:rsidRPr="00C6381A">
        <w:rPr>
          <w:b/>
          <w:sz w:val="32"/>
          <w:szCs w:val="32"/>
        </w:rPr>
        <w:t xml:space="preserve">  </w:t>
      </w:r>
      <w:r w:rsidR="003E5B7B" w:rsidRPr="00C6381A">
        <w:rPr>
          <w:b/>
          <w:sz w:val="32"/>
          <w:szCs w:val="32"/>
        </w:rPr>
        <w:t xml:space="preserve">Please come along if you would like any advice or information. </w:t>
      </w:r>
      <w:r w:rsidR="00C6381A" w:rsidRPr="00C6381A">
        <w:rPr>
          <w:b/>
          <w:sz w:val="32"/>
          <w:szCs w:val="32"/>
        </w:rPr>
        <w:t>E</w:t>
      </w:r>
      <w:r w:rsidR="003E5B7B" w:rsidRPr="00C6381A">
        <w:rPr>
          <w:b/>
          <w:sz w:val="32"/>
          <w:szCs w:val="32"/>
        </w:rPr>
        <w:t>veryone will be assured a warm welcome and refreshments will be available.</w:t>
      </w:r>
    </w:p>
    <w:sectPr w:rsidR="003E5B7B" w:rsidRPr="00C6381A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A81"/>
    <w:rsid w:val="003E5B7B"/>
    <w:rsid w:val="004970EA"/>
    <w:rsid w:val="006B5B91"/>
    <w:rsid w:val="0087099F"/>
    <w:rsid w:val="009B0A4E"/>
    <w:rsid w:val="00C6381A"/>
    <w:rsid w:val="00CF5872"/>
    <w:rsid w:val="00EF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9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99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9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9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thorley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7B52CD-6890-403F-9018-86F648623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</Template>
  <TotalTime>6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Staffs IT Services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Thorley</dc:creator>
  <cp:lastModifiedBy>Burnett Carol (M83096)</cp:lastModifiedBy>
  <cp:revision>3</cp:revision>
  <cp:lastPrinted>2016-06-08T11:40:00Z</cp:lastPrinted>
  <dcterms:created xsi:type="dcterms:W3CDTF">2016-06-08T11:36:00Z</dcterms:created>
  <dcterms:modified xsi:type="dcterms:W3CDTF">2016-06-08T11:41:00Z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